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603" w:rsidRPr="004E1968" w:rsidRDefault="004E1968" w:rsidP="004E19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4E1968">
        <w:rPr>
          <w:rFonts w:ascii="Times New Roman" w:hAnsi="Times New Roman" w:cs="Times New Roman"/>
          <w:b/>
        </w:rPr>
        <w:t>Elton Church of England Primary School</w:t>
      </w:r>
    </w:p>
    <w:p w:rsidR="004E1968" w:rsidRDefault="004E1968" w:rsidP="004E19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1968" w:rsidRDefault="000516FB" w:rsidP="004E19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5.05pt;margin-top:60pt;width:37pt;height:45.95pt;z-index:-251658752;mso-position-vertical-relative:page" wrapcoords="-309 248 -309 8193 309 12166 2469 16138 7406 20110 9257 21103 9566 21103 12034 21103 12343 21103 14194 20110 19131 16138 20983 12166 21291 248 -309 248" fillcolor="window">
            <v:imagedata r:id="rId4" o:title=""/>
            <w10:wrap type="square" anchory="page"/>
            <w10:anchorlock/>
          </v:shape>
          <o:OLEObject Type="Embed" ProgID="Word.Picture.8" ShapeID="_x0000_s1026" DrawAspect="Content" ObjectID="_1661247043" r:id="rId5"/>
        </w:object>
      </w:r>
    </w:p>
    <w:p w:rsidR="004E1968" w:rsidRPr="004E1968" w:rsidRDefault="004E1968" w:rsidP="004E19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1968" w:rsidRDefault="004E1968" w:rsidP="004E1968">
      <w:pPr>
        <w:jc w:val="center"/>
        <w:rPr>
          <w:rFonts w:ascii="Times New Roman" w:hAnsi="Times New Roman" w:cs="Times New Roman"/>
          <w:b/>
        </w:rPr>
      </w:pPr>
    </w:p>
    <w:p w:rsidR="004E1968" w:rsidRPr="004E1968" w:rsidRDefault="004E1968" w:rsidP="004E1968">
      <w:pPr>
        <w:jc w:val="center"/>
        <w:rPr>
          <w:rFonts w:ascii="Times New Roman" w:hAnsi="Times New Roman" w:cs="Times New Roman"/>
          <w:b/>
        </w:rPr>
      </w:pPr>
      <w:r w:rsidRPr="004E1968">
        <w:rPr>
          <w:rFonts w:ascii="Times New Roman" w:hAnsi="Times New Roman" w:cs="Times New Roman"/>
          <w:b/>
        </w:rPr>
        <w:t>Parental Agreement to Administer Medicine</w:t>
      </w:r>
    </w:p>
    <w:p w:rsidR="004E1968" w:rsidRPr="004E1968" w:rsidRDefault="004E1968" w:rsidP="004E19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school </w:t>
      </w:r>
      <w:r w:rsidRPr="004E1968">
        <w:rPr>
          <w:rFonts w:ascii="Times New Roman" w:hAnsi="Times New Roman" w:cs="Times New Roman"/>
        </w:rPr>
        <w:t>will not give your child medicine unless you complete and sign this form, and the school has a policy that the staff can administer medicine.</w:t>
      </w:r>
    </w:p>
    <w:p w:rsidR="004E1968" w:rsidRPr="004E1968" w:rsidRDefault="004E1968" w:rsidP="004E196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Name of school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E26645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Elton Church of England Primary School</w:t>
            </w: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0D2CA7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1968">
              <w:rPr>
                <w:rFonts w:ascii="Times New Roman" w:hAnsi="Times New Roman" w:cs="Times New Roman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Name/type of medicine</w:t>
            </w:r>
          </w:p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4E1968">
              <w:rPr>
                <w:rFonts w:ascii="Times New Roman" w:hAnsi="Times New Roman" w:cs="Times New Roman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 xml:space="preserve">Are there any side </w:t>
            </w:r>
            <w:r w:rsidR="000D2CA7">
              <w:rPr>
                <w:rFonts w:ascii="Times New Roman" w:hAnsi="Times New Roman" w:cs="Times New Roman"/>
              </w:rPr>
              <w:t xml:space="preserve">effects that the school </w:t>
            </w:r>
            <w:r w:rsidRPr="004E1968">
              <w:rPr>
                <w:rFonts w:ascii="Times New Roman" w:hAnsi="Times New Roman" w:cs="Times New Roman"/>
              </w:rPr>
              <w:t>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1968">
              <w:rPr>
                <w:rFonts w:ascii="Times New Roman" w:hAnsi="Times New Roman" w:cs="Times New Roman"/>
                <w:b/>
                <w:bCs/>
              </w:rPr>
              <w:t>NB: Medicines must be in the original container as dispensed by the pharmacy</w:t>
            </w:r>
          </w:p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1968">
              <w:rPr>
                <w:rFonts w:ascii="Times New Roman" w:hAnsi="Times New Roman" w:cs="Times New Roman"/>
                <w:b/>
                <w:bCs/>
              </w:rPr>
              <w:t>Contact Details</w:t>
            </w: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968" w:rsidRPr="004E1968" w:rsidTr="00AA157A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E1968" w:rsidRPr="004E1968" w:rsidRDefault="004E1968" w:rsidP="00AA15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1968">
              <w:rPr>
                <w:rFonts w:ascii="Times New Roman" w:hAnsi="Times New Roman" w:cs="Times New Roman"/>
              </w:rPr>
              <w:t>[agreed member of staff]</w:t>
            </w:r>
          </w:p>
        </w:tc>
      </w:tr>
    </w:tbl>
    <w:p w:rsidR="004E1968" w:rsidRPr="004E1968" w:rsidRDefault="004E1968" w:rsidP="004E1968">
      <w:pPr>
        <w:spacing w:after="0" w:line="240" w:lineRule="auto"/>
        <w:rPr>
          <w:rFonts w:ascii="Times New Roman" w:hAnsi="Times New Roman" w:cs="Times New Roman"/>
        </w:rPr>
      </w:pPr>
    </w:p>
    <w:p w:rsidR="004E1968" w:rsidRPr="004E1968" w:rsidRDefault="004E1968" w:rsidP="004E1968">
      <w:pPr>
        <w:rPr>
          <w:rFonts w:ascii="Times New Roman" w:hAnsi="Times New Roman" w:cs="Times New Roman"/>
        </w:rPr>
      </w:pPr>
      <w:r w:rsidRPr="004E1968">
        <w:rPr>
          <w:rFonts w:ascii="Times New Roman" w:hAnsi="Times New Roman" w:cs="Times New Roman"/>
        </w:rPr>
        <w:t>The above information is, to the best of my knowledge, accurate at the time of writing and I</w:t>
      </w:r>
      <w:r>
        <w:rPr>
          <w:rFonts w:ascii="Times New Roman" w:hAnsi="Times New Roman" w:cs="Times New Roman"/>
        </w:rPr>
        <w:t xml:space="preserve"> give consent to school </w:t>
      </w:r>
      <w:r w:rsidRPr="004E1968">
        <w:rPr>
          <w:rFonts w:ascii="Times New Roman" w:hAnsi="Times New Roman" w:cs="Times New Roman"/>
        </w:rPr>
        <w:t>staff administering medicine in acc</w:t>
      </w:r>
      <w:r>
        <w:rPr>
          <w:rFonts w:ascii="Times New Roman" w:hAnsi="Times New Roman" w:cs="Times New Roman"/>
        </w:rPr>
        <w:t xml:space="preserve">ordance with the school </w:t>
      </w:r>
      <w:r w:rsidRPr="004E1968">
        <w:rPr>
          <w:rFonts w:ascii="Times New Roman" w:hAnsi="Times New Roman" w:cs="Times New Roman"/>
        </w:rPr>
        <w:t>pol</w:t>
      </w:r>
      <w:r>
        <w:rPr>
          <w:rFonts w:ascii="Times New Roman" w:hAnsi="Times New Roman" w:cs="Times New Roman"/>
        </w:rPr>
        <w:t xml:space="preserve">icy. I will inform the school </w:t>
      </w:r>
      <w:r w:rsidRPr="004E1968">
        <w:rPr>
          <w:rFonts w:ascii="Times New Roman" w:hAnsi="Times New Roman" w:cs="Times New Roman"/>
        </w:rPr>
        <w:t>immediately, in writing, if there is any change in dosage or frequency of the medication or if the medicine is stopped.</w:t>
      </w:r>
    </w:p>
    <w:p w:rsidR="004E1968" w:rsidRPr="004E1968" w:rsidRDefault="004E1968" w:rsidP="004E1968">
      <w:pPr>
        <w:spacing w:after="0" w:line="240" w:lineRule="auto"/>
        <w:rPr>
          <w:rFonts w:ascii="Times New Roman" w:hAnsi="Times New Roman" w:cs="Times New Roman"/>
        </w:rPr>
      </w:pPr>
    </w:p>
    <w:p w:rsidR="004E1968" w:rsidRPr="004E1968" w:rsidRDefault="004E1968" w:rsidP="004E1968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Times New Roman" w:hAnsi="Times New Roman" w:cs="Times New Roman"/>
        </w:rPr>
      </w:pPr>
      <w:r w:rsidRPr="004E1968">
        <w:rPr>
          <w:rFonts w:ascii="Times New Roman" w:hAnsi="Times New Roman" w:cs="Times New Roman"/>
        </w:rPr>
        <w:t>Signature(s)</w:t>
      </w:r>
      <w:r w:rsidRPr="004E1968">
        <w:rPr>
          <w:rFonts w:ascii="Times New Roman" w:hAnsi="Times New Roman" w:cs="Times New Roman"/>
        </w:rPr>
        <w:tab/>
      </w:r>
      <w:r w:rsidRPr="004E1968">
        <w:rPr>
          <w:rFonts w:ascii="Times New Roman" w:hAnsi="Times New Roman" w:cs="Times New Roman"/>
        </w:rPr>
        <w:tab/>
        <w:t xml:space="preserve">              Date</w:t>
      </w:r>
      <w:r w:rsidRPr="004E1968">
        <w:rPr>
          <w:rFonts w:ascii="Times New Roman" w:hAnsi="Times New Roman" w:cs="Times New Roman"/>
        </w:rPr>
        <w:tab/>
      </w:r>
    </w:p>
    <w:p w:rsidR="004E1968" w:rsidRPr="004E1968" w:rsidRDefault="004E1968" w:rsidP="00FC3603">
      <w:pPr>
        <w:spacing w:after="0" w:line="240" w:lineRule="auto"/>
        <w:rPr>
          <w:rFonts w:ascii="Times New Roman" w:hAnsi="Times New Roman" w:cs="Times New Roman"/>
        </w:rPr>
      </w:pPr>
    </w:p>
    <w:sectPr w:rsidR="004E1968" w:rsidRPr="004E1968" w:rsidSect="004E1968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968"/>
    <w:rsid w:val="000516FB"/>
    <w:rsid w:val="000D2CA7"/>
    <w:rsid w:val="004E1968"/>
    <w:rsid w:val="00A257C4"/>
    <w:rsid w:val="00C514A5"/>
    <w:rsid w:val="00E26645"/>
    <w:rsid w:val="00EE53A0"/>
    <w:rsid w:val="00FC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CD32B7AF-1323-404C-8D0F-099421361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4A5"/>
  </w:style>
  <w:style w:type="paragraph" w:styleId="Heading1">
    <w:name w:val="heading 1"/>
    <w:basedOn w:val="Normal"/>
    <w:next w:val="Normal"/>
    <w:link w:val="Heading1Char"/>
    <w:qFormat/>
    <w:rsid w:val="004E1968"/>
    <w:pPr>
      <w:pageBreakBefore/>
      <w:spacing w:after="240" w:line="240" w:lineRule="auto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E1968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5639E30C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 Cripps</dc:creator>
  <cp:lastModifiedBy>Arnold Claire</cp:lastModifiedBy>
  <cp:revision>2</cp:revision>
  <cp:lastPrinted>2020-09-10T11:44:00Z</cp:lastPrinted>
  <dcterms:created xsi:type="dcterms:W3CDTF">2020-09-10T11:44:00Z</dcterms:created>
  <dcterms:modified xsi:type="dcterms:W3CDTF">2020-09-10T11:44:00Z</dcterms:modified>
</cp:coreProperties>
</file>